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B1BE88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4E73FC0" w14:textId="77777777" w:rsidR="00F90453" w:rsidRDefault="0045004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62A175C6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685622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30486" w14:textId="77777777" w:rsidR="00222867" w:rsidRPr="00D635C4" w:rsidRDefault="009177E7" w:rsidP="00DE68A0">
            <w:pPr>
              <w:bidi w:val="0"/>
            </w:pPr>
            <w:r>
              <w:rPr>
                <w:rFonts w:hint="cs"/>
                <w:rtl/>
              </w:rPr>
              <w:t>האנרגיה</w:t>
            </w:r>
          </w:p>
        </w:tc>
      </w:tr>
      <w:tr w:rsidR="007548B0" w14:paraId="17879450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73018C0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26633" w14:textId="77777777" w:rsidR="00222867" w:rsidRPr="00D635C4" w:rsidRDefault="009177E7" w:rsidP="00DE68A0">
            <w:pPr>
              <w:bidi w:val="0"/>
            </w:pPr>
            <w:r>
              <w:rPr>
                <w:rFonts w:hint="cs"/>
                <w:rtl/>
              </w:rPr>
              <w:t>המכון הגיאולוגי</w:t>
            </w:r>
          </w:p>
        </w:tc>
      </w:tr>
      <w:tr w:rsidR="007548B0" w14:paraId="288F9EEE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751761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D0117" w14:textId="7F60C0FD" w:rsidR="00222867" w:rsidRDefault="00B61AB2" w:rsidP="00DE68A0">
            <w:pPr>
              <w:rPr>
                <w:rtl/>
              </w:rPr>
            </w:pPr>
            <w:r>
              <w:rPr>
                <w:rFonts w:hint="cs"/>
                <w:rtl/>
              </w:rPr>
              <w:t>11.11.2021</w:t>
            </w:r>
          </w:p>
        </w:tc>
      </w:tr>
    </w:tbl>
    <w:p w14:paraId="28D0E68E" w14:textId="77777777" w:rsidR="00332AFB" w:rsidRDefault="0045004F" w:rsidP="00222867">
      <w:pPr>
        <w:rPr>
          <w:rtl/>
        </w:rPr>
      </w:pPr>
    </w:p>
    <w:p w14:paraId="7129A41C" w14:textId="77777777" w:rsidR="00222867" w:rsidRDefault="0045004F" w:rsidP="00222867">
      <w:pPr>
        <w:rPr>
          <w:rtl/>
        </w:rPr>
      </w:pPr>
    </w:p>
    <w:p w14:paraId="6589ADCC" w14:textId="77777777" w:rsidR="00222867" w:rsidRDefault="0045004F" w:rsidP="00222867">
      <w:pPr>
        <w:rPr>
          <w:rtl/>
        </w:rPr>
      </w:pPr>
    </w:p>
    <w:p w14:paraId="6DDD4D0A" w14:textId="77777777" w:rsidR="00222867" w:rsidRDefault="0045004F" w:rsidP="00222867">
      <w:pPr>
        <w:rPr>
          <w:rtl/>
        </w:rPr>
      </w:pPr>
    </w:p>
    <w:p w14:paraId="5DE161FB" w14:textId="77777777" w:rsidR="00222867" w:rsidRDefault="0045004F" w:rsidP="00222867">
      <w:pPr>
        <w:rPr>
          <w:rtl/>
        </w:rPr>
      </w:pPr>
    </w:p>
    <w:p w14:paraId="2A78C303" w14:textId="77777777" w:rsidR="00222867" w:rsidRDefault="0045004F" w:rsidP="00222867">
      <w:pPr>
        <w:rPr>
          <w:rtl/>
        </w:rPr>
      </w:pPr>
    </w:p>
    <w:p w14:paraId="75DE01FC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60FF0DB7" w14:textId="77777777" w:rsidR="00222867" w:rsidRDefault="0045004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33BE1859" w14:textId="77777777" w:rsidR="00222867" w:rsidRPr="00384316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</w:t>
      </w:r>
      <w:r w:rsidRPr="00384316">
        <w:rPr>
          <w:rFonts w:asciiTheme="minorBidi" w:hAnsiTheme="minorBidi" w:cstheme="minorBidi"/>
          <w:b/>
          <w:sz w:val="21"/>
          <w:szCs w:val="21"/>
          <w:rtl/>
        </w:rPr>
        <w:t xml:space="preserve">תקנה  </w:t>
      </w:r>
      <w:r w:rsidRPr="00B61AB2">
        <w:rPr>
          <w:rFonts w:ascii="Wingdings" w:hAnsi="Wingdings" w:cstheme="minorBidi"/>
          <w:b/>
          <w:sz w:val="21"/>
          <w:szCs w:val="21"/>
          <w:shd w:val="clear" w:color="auto" w:fill="000000" w:themeFill="text1"/>
        </w:rPr>
        <w:sym w:font="Wingdings" w:char="F072"/>
      </w:r>
      <w:r w:rsidRPr="00384316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384316">
        <w:rPr>
          <w:rFonts w:ascii="Wingdings" w:hAnsi="Wingdings" w:cstheme="minorBidi"/>
          <w:b/>
          <w:strike/>
          <w:sz w:val="21"/>
          <w:szCs w:val="21"/>
        </w:rPr>
        <w:sym w:font="Wingdings" w:char="F072"/>
      </w:r>
      <w:r w:rsidRPr="00384316">
        <w:rPr>
          <w:rFonts w:asciiTheme="minorBidi" w:hAnsiTheme="minorBidi" w:cstheme="minorBidi"/>
          <w:b/>
          <w:strike/>
          <w:sz w:val="21"/>
          <w:szCs w:val="21"/>
          <w:rtl/>
        </w:rPr>
        <w:t xml:space="preserve"> 3(31)</w:t>
      </w:r>
      <w:r w:rsidRPr="00384316">
        <w:rPr>
          <w:rFonts w:asciiTheme="minorBidi" w:hAnsiTheme="minorBidi" w:cstheme="minorBidi"/>
          <w:b/>
          <w:sz w:val="21"/>
          <w:szCs w:val="21"/>
          <w:rtl/>
        </w:rPr>
        <w:t xml:space="preserve"> (סמן את התקנה המתאימה) לתקנות חובת מכרזים ועל </w:t>
      </w:r>
      <w:r w:rsidRPr="00384316"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 w:rsidRPr="00384316"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 w:rsidRPr="00384316"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 w:rsidRPr="00384316"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 w:rsidRPr="00384316"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1EB8D345" w14:textId="77777777" w:rsidR="00222867" w:rsidRPr="00384316" w:rsidRDefault="0045004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384316" w14:paraId="5E81EBED" w14:textId="77777777" w:rsidTr="00D62BD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38DB5BD" w14:textId="77777777" w:rsidR="00222867" w:rsidRPr="00384316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38431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384316" w14:paraId="5F57D665" w14:textId="77777777" w:rsidTr="00D62BD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8D6AC" w14:textId="079A1471" w:rsidR="00D62BD6" w:rsidRPr="00384316" w:rsidRDefault="00D62BD6" w:rsidP="00384316">
            <w:pP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לצורך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הקמת</w:t>
            </w:r>
            <w:r w:rsidR="002D7B4E"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="002D7B4E"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מערכת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="002D7B4E" w:rsidRPr="00384316">
              <w:rPr>
                <w:rFonts w:asciiTheme="minorBidi" w:hAnsiTheme="minorBidi" w:cstheme="minorBidi" w:hint="cs"/>
                <w:sz w:val="24"/>
                <w:szCs w:val="24"/>
                <w:rtl/>
                <w:lang w:val="en-GB"/>
              </w:rPr>
              <w:t>לבצע</w:t>
            </w:r>
            <w:r w:rsidR="002D7B4E" w:rsidRPr="00384316">
              <w:rPr>
                <w:rFonts w:asciiTheme="minorBidi" w:hAnsiTheme="minorBidi" w:cstheme="minorBidi"/>
                <w:sz w:val="24"/>
                <w:szCs w:val="24"/>
                <w:rtl/>
                <w:lang w:val="en-GB"/>
              </w:rPr>
              <w:t xml:space="preserve"> </w:t>
            </w:r>
            <w:r w:rsidR="002D7B4E" w:rsidRPr="00384316">
              <w:rPr>
                <w:rFonts w:asciiTheme="minorBidi" w:hAnsiTheme="minorBidi" w:cstheme="minorBidi" w:hint="cs"/>
                <w:sz w:val="24"/>
                <w:szCs w:val="24"/>
                <w:rtl/>
                <w:lang w:val="en-GB"/>
              </w:rPr>
              <w:t>ניסויי</w:t>
            </w:r>
            <w:r w:rsidR="002D7B4E" w:rsidRPr="00384316">
              <w:rPr>
                <w:rFonts w:asciiTheme="minorBidi" w:hAnsiTheme="minorBidi" w:cstheme="minorBidi"/>
                <w:sz w:val="24"/>
                <w:szCs w:val="24"/>
                <w:rtl/>
                <w:lang w:val="en-GB"/>
              </w:rPr>
              <w:t xml:space="preserve"> </w:t>
            </w:r>
            <w:proofErr w:type="spellStart"/>
            <w:r w:rsidR="002D7B4E" w:rsidRPr="00384316">
              <w:rPr>
                <w:rFonts w:asciiTheme="minorBidi" w:hAnsiTheme="minorBidi" w:cstheme="minorBidi" w:hint="cs"/>
                <w:sz w:val="24"/>
                <w:szCs w:val="24"/>
                <w:rtl/>
                <w:lang w:val="en-GB"/>
              </w:rPr>
              <w:t>פירוליזה</w:t>
            </w:r>
            <w:proofErr w:type="spellEnd"/>
            <w:r w:rsidR="002D7B4E" w:rsidRPr="00384316">
              <w:rPr>
                <w:rFonts w:asciiTheme="minorBidi" w:hAnsiTheme="minorBidi" w:cstheme="minorBidi"/>
                <w:sz w:val="24"/>
                <w:szCs w:val="24"/>
                <w:rtl/>
                <w:lang w:val="en-GB"/>
              </w:rPr>
              <w:t xml:space="preserve"> </w:t>
            </w:r>
            <w:r w:rsidR="002D7B4E" w:rsidRPr="00384316">
              <w:rPr>
                <w:rFonts w:asciiTheme="minorBidi" w:hAnsiTheme="minorBidi" w:cstheme="minorBidi" w:hint="cs"/>
                <w:sz w:val="24"/>
                <w:szCs w:val="24"/>
                <w:rtl/>
                <w:lang w:val="en-GB"/>
              </w:rPr>
              <w:t>בלחץ</w:t>
            </w:r>
            <w:r w:rsidR="002D7B4E" w:rsidRPr="00384316">
              <w:rPr>
                <w:rFonts w:asciiTheme="minorBidi" w:hAnsiTheme="minorBidi" w:cstheme="minorBidi"/>
                <w:sz w:val="24"/>
                <w:szCs w:val="24"/>
                <w:rtl/>
                <w:lang w:val="en-GB"/>
              </w:rPr>
              <w:t xml:space="preserve"> </w:t>
            </w:r>
            <w:r w:rsidR="002D7B4E" w:rsidRPr="00384316">
              <w:rPr>
                <w:rFonts w:asciiTheme="minorBidi" w:hAnsiTheme="minorBidi" w:cstheme="minorBidi" w:hint="cs"/>
                <w:sz w:val="24"/>
                <w:szCs w:val="24"/>
                <w:rtl/>
                <w:lang w:val="en-GB"/>
              </w:rPr>
              <w:t>גבוה</w:t>
            </w:r>
            <w:r w:rsidR="002D7B4E" w:rsidRPr="00384316">
              <w:rPr>
                <w:rFonts w:asciiTheme="minorBidi" w:hAnsiTheme="minorBidi" w:cstheme="minorBidi"/>
                <w:sz w:val="24"/>
                <w:szCs w:val="24"/>
                <w:rtl/>
                <w:lang w:val="en-GB"/>
              </w:rPr>
              <w:t xml:space="preserve"> </w:t>
            </w:r>
            <w:r w:rsidR="002D7B4E" w:rsidRPr="00384316">
              <w:rPr>
                <w:rFonts w:asciiTheme="minorBidi" w:hAnsiTheme="minorBidi" w:cstheme="minorBidi" w:hint="cs"/>
                <w:sz w:val="24"/>
                <w:szCs w:val="24"/>
                <w:rtl/>
                <w:lang w:val="en-GB"/>
              </w:rPr>
              <w:t>וטמפרטורה</w:t>
            </w:r>
            <w:r w:rsidR="002D7B4E" w:rsidRPr="00384316">
              <w:rPr>
                <w:rFonts w:asciiTheme="minorBidi" w:hAnsiTheme="minorBidi" w:cstheme="minorBidi"/>
                <w:sz w:val="24"/>
                <w:szCs w:val="24"/>
                <w:rtl/>
                <w:lang w:val="en-GB"/>
              </w:rPr>
              <w:t xml:space="preserve"> </w:t>
            </w:r>
            <w:r w:rsidR="002D7B4E" w:rsidRPr="00384316">
              <w:rPr>
                <w:rFonts w:asciiTheme="minorBidi" w:hAnsiTheme="minorBidi" w:cstheme="minorBidi" w:hint="cs"/>
                <w:sz w:val="24"/>
                <w:szCs w:val="24"/>
                <w:rtl/>
                <w:lang w:val="en-GB"/>
              </w:rPr>
              <w:t>גבוהה</w:t>
            </w:r>
            <w:r w:rsidR="002D7B4E" w:rsidRPr="00384316">
              <w:rPr>
                <w:rFonts w:asciiTheme="minorBidi" w:hAnsiTheme="minorBidi" w:cstheme="minorBidi"/>
                <w:sz w:val="24"/>
                <w:szCs w:val="24"/>
                <w:rtl/>
                <w:lang w:val="en-GB"/>
              </w:rPr>
              <w:t xml:space="preserve"> (</w:t>
            </w:r>
            <w:r w:rsidR="002D7B4E" w:rsidRPr="00384316">
              <w:rPr>
                <w:rFonts w:asciiTheme="minorBidi" w:hAnsiTheme="minorBidi" w:cstheme="minorBidi" w:hint="cs"/>
                <w:sz w:val="24"/>
                <w:szCs w:val="24"/>
                <w:rtl/>
                <w:lang w:val="en-GB"/>
              </w:rPr>
              <w:t>להלן</w:t>
            </w:r>
            <w:r w:rsidR="002D7B4E" w:rsidRPr="00384316">
              <w:rPr>
                <w:rFonts w:asciiTheme="minorBidi" w:hAnsiTheme="minorBidi" w:cstheme="minorBidi"/>
                <w:sz w:val="24"/>
                <w:szCs w:val="24"/>
                <w:rtl/>
                <w:lang w:val="en-GB"/>
              </w:rPr>
              <w:t xml:space="preserve">: </w:t>
            </w:r>
            <w:r w:rsidR="002D7B4E" w:rsidRPr="00384316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val="en-GB"/>
              </w:rPr>
              <w:t>"</w:t>
            </w:r>
            <w:r w:rsidR="002D7B4E" w:rsidRPr="00384316">
              <w:rPr>
                <w:rFonts w:asciiTheme="minorBidi" w:hAnsiTheme="minorBidi" w:cstheme="minorBidi" w:hint="cs"/>
                <w:b/>
                <w:bCs/>
                <w:sz w:val="24"/>
                <w:szCs w:val="24"/>
                <w:rtl/>
                <w:lang w:val="en-GB"/>
              </w:rPr>
              <w:t>המערכת</w:t>
            </w:r>
            <w:r w:rsidR="002D7B4E" w:rsidRPr="00384316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val="en-GB"/>
              </w:rPr>
              <w:t xml:space="preserve"> </w:t>
            </w:r>
            <w:r w:rsidR="002D7B4E" w:rsidRPr="00384316">
              <w:rPr>
                <w:rFonts w:asciiTheme="minorBidi" w:hAnsiTheme="minorBidi" w:cstheme="minorBidi" w:hint="cs"/>
                <w:b/>
                <w:bCs/>
                <w:sz w:val="24"/>
                <w:szCs w:val="24"/>
                <w:rtl/>
                <w:lang w:val="en-GB"/>
              </w:rPr>
              <w:t>הניסויית</w:t>
            </w:r>
            <w:r w:rsidR="002D7B4E" w:rsidRPr="00384316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val="en-GB"/>
              </w:rPr>
              <w:t xml:space="preserve">"),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המכון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הגיאולוגי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מ</w:t>
            </w:r>
            <w:r w:rsidR="002D7B4E"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עוניין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להתקשר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עם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יועץ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לתכנון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המערכת</w:t>
            </w:r>
            <w:r w:rsidR="002D7B4E"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>,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להקמתה</w:t>
            </w:r>
            <w:r w:rsidR="002D7B4E"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>,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בדיקתה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הראשונית</w:t>
            </w:r>
            <w:r w:rsidR="002D7B4E"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,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ובכלל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זאת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>:</w:t>
            </w:r>
          </w:p>
          <w:p w14:paraId="2B804AD8" w14:textId="48355A26" w:rsidR="00D62BD6" w:rsidRPr="00384316" w:rsidRDefault="002D7B4E" w:rsidP="00384316">
            <w:pPr>
              <w:pStyle w:val="af4"/>
              <w:numPr>
                <w:ilvl w:val="1"/>
                <w:numId w:val="12"/>
              </w:numPr>
              <w:spacing w:line="360" w:lineRule="auto"/>
              <w:ind w:left="567" w:hanging="567"/>
              <w:contextualSpacing/>
              <w:jc w:val="both"/>
              <w:rPr>
                <w:rFonts w:asciiTheme="minorBidi" w:hAnsiTheme="minorBidi" w:cstheme="minorBidi"/>
                <w:szCs w:val="24"/>
              </w:rPr>
            </w:pP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סיוע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ב</w:t>
            </w:r>
            <w:r w:rsidR="00D62BD6" w:rsidRPr="00384316">
              <w:rPr>
                <w:rFonts w:asciiTheme="minorBidi" w:hAnsiTheme="minorBidi" w:cstheme="minorBidi" w:hint="cs"/>
                <w:szCs w:val="24"/>
                <w:rtl/>
              </w:rPr>
              <w:t>בניית</w:t>
            </w:r>
            <w:r w:rsidR="00D62BD6"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="00D62BD6" w:rsidRPr="00384316">
              <w:rPr>
                <w:rFonts w:asciiTheme="minorBidi" w:hAnsiTheme="minorBidi" w:cstheme="minorBidi" w:hint="cs"/>
                <w:szCs w:val="24"/>
                <w:rtl/>
              </w:rPr>
              <w:t>מפרטים</w:t>
            </w:r>
            <w:r w:rsidR="00D62BD6"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="00D62BD6" w:rsidRPr="00384316">
              <w:rPr>
                <w:rFonts w:asciiTheme="minorBidi" w:hAnsiTheme="minorBidi" w:cstheme="minorBidi" w:hint="cs"/>
                <w:szCs w:val="24"/>
                <w:rtl/>
              </w:rPr>
              <w:t>טכניים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מתאימים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עבור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="00D62BD6" w:rsidRPr="00384316">
              <w:rPr>
                <w:rFonts w:asciiTheme="minorBidi" w:hAnsiTheme="minorBidi" w:cstheme="minorBidi" w:hint="cs"/>
                <w:szCs w:val="24"/>
                <w:rtl/>
              </w:rPr>
              <w:t>חלקי</w:t>
            </w:r>
            <w:r w:rsidR="00D62BD6"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="00D62BD6" w:rsidRPr="00384316">
              <w:rPr>
                <w:rFonts w:asciiTheme="minorBidi" w:hAnsiTheme="minorBidi" w:cstheme="minorBidi" w:hint="cs"/>
                <w:szCs w:val="24"/>
                <w:rtl/>
              </w:rPr>
              <w:t>המערכת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כחלק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מהליכי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proofErr w:type="spellStart"/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תיחור</w:t>
            </w:r>
            <w:proofErr w:type="spellEnd"/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שונים</w:t>
            </w:r>
            <w:r w:rsidR="00D62BD6" w:rsidRPr="00384316">
              <w:rPr>
                <w:rFonts w:asciiTheme="minorBidi" w:hAnsiTheme="minorBidi" w:cstheme="minorBidi"/>
                <w:szCs w:val="24"/>
                <w:rtl/>
              </w:rPr>
              <w:t>.</w:t>
            </w:r>
          </w:p>
          <w:p w14:paraId="73C40972" w14:textId="77777777" w:rsidR="00D62BD6" w:rsidRPr="00384316" w:rsidRDefault="00D62BD6" w:rsidP="00384316">
            <w:pPr>
              <w:pStyle w:val="af4"/>
              <w:numPr>
                <w:ilvl w:val="1"/>
                <w:numId w:val="12"/>
              </w:numPr>
              <w:spacing w:line="360" w:lineRule="auto"/>
              <w:ind w:left="567" w:hanging="567"/>
              <w:contextualSpacing/>
              <w:jc w:val="both"/>
              <w:rPr>
                <w:rFonts w:asciiTheme="minorBidi" w:hAnsiTheme="minorBidi" w:cstheme="minorBidi"/>
                <w:szCs w:val="24"/>
              </w:rPr>
            </w:pP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תכנון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הסקיצה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ההנדסית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של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בניית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המערכת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הניסויית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>.</w:t>
            </w:r>
          </w:p>
          <w:p w14:paraId="42AB5778" w14:textId="77777777" w:rsidR="00D62BD6" w:rsidRPr="00384316" w:rsidRDefault="00D62BD6" w:rsidP="00384316">
            <w:pPr>
              <w:pStyle w:val="af4"/>
              <w:numPr>
                <w:ilvl w:val="1"/>
                <w:numId w:val="12"/>
              </w:numPr>
              <w:spacing w:line="360" w:lineRule="auto"/>
              <w:ind w:left="567" w:hanging="567"/>
              <w:contextualSpacing/>
              <w:jc w:val="both"/>
              <w:rPr>
                <w:rFonts w:asciiTheme="minorBidi" w:hAnsiTheme="minorBidi" w:cstheme="minorBidi"/>
                <w:szCs w:val="24"/>
              </w:rPr>
            </w:pP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בניית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המערכת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הניסויית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ובחינתה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בניסויים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ראשוניים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>.</w:t>
            </w:r>
          </w:p>
          <w:p w14:paraId="42477694" w14:textId="77777777" w:rsidR="00D62BD6" w:rsidRPr="00384316" w:rsidRDefault="00D62BD6" w:rsidP="00384316">
            <w:pPr>
              <w:pStyle w:val="af4"/>
              <w:numPr>
                <w:ilvl w:val="1"/>
                <w:numId w:val="12"/>
              </w:numPr>
              <w:spacing w:line="360" w:lineRule="auto"/>
              <w:ind w:left="567" w:hanging="567"/>
              <w:contextualSpacing/>
              <w:jc w:val="both"/>
              <w:rPr>
                <w:rFonts w:asciiTheme="minorBidi" w:hAnsiTheme="minorBidi" w:cstheme="minorBidi"/>
                <w:szCs w:val="24"/>
              </w:rPr>
            </w:pP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יצירת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פרוטוקול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עבודה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למערכת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הניסויית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>.</w:t>
            </w:r>
          </w:p>
          <w:p w14:paraId="4A9CD964" w14:textId="77777777" w:rsidR="00D62BD6" w:rsidRPr="00384316" w:rsidRDefault="00D62BD6" w:rsidP="00384316">
            <w:pPr>
              <w:pStyle w:val="af4"/>
              <w:numPr>
                <w:ilvl w:val="1"/>
                <w:numId w:val="12"/>
              </w:numPr>
              <w:spacing w:line="360" w:lineRule="auto"/>
              <w:ind w:left="567" w:hanging="567"/>
              <w:contextualSpacing/>
              <w:jc w:val="both"/>
              <w:rPr>
                <w:rFonts w:asciiTheme="minorBidi" w:hAnsiTheme="minorBidi" w:cstheme="minorBidi"/>
                <w:szCs w:val="24"/>
              </w:rPr>
            </w:pP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כל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שירות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נוסף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בנושא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הקמת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המערכת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הניסויית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,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כפי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שיידרש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ע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>"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י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הממונים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מטעם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Cs w:val="24"/>
                <w:rtl/>
              </w:rPr>
              <w:t>המכון</w:t>
            </w:r>
            <w:r w:rsidRPr="00384316">
              <w:rPr>
                <w:rFonts w:asciiTheme="minorBidi" w:hAnsiTheme="minorBidi" w:cstheme="minorBidi"/>
                <w:szCs w:val="24"/>
                <w:rtl/>
              </w:rPr>
              <w:t>.</w:t>
            </w:r>
          </w:p>
          <w:p w14:paraId="7E4CB20F" w14:textId="77777777" w:rsidR="00222867" w:rsidRPr="00384316" w:rsidRDefault="002D7B4E" w:rsidP="00845C0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יצוין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כי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הקמת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המערכת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מתוכננת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לרבעון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הראשון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של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2022,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אך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יתכן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שמועד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זה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יידחה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מפאת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אילוצים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שונים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ועל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כן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תקופת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ההתקשרות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תיקבע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לתקופה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ממושכת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Pr="00384316">
              <w:rPr>
                <w:rFonts w:asciiTheme="minorBidi" w:hAnsiTheme="minorBidi" w:cstheme="minorBidi" w:hint="cs"/>
                <w:sz w:val="24"/>
                <w:szCs w:val="24"/>
                <w:rtl/>
              </w:rPr>
              <w:t>יותר</w:t>
            </w:r>
            <w:r w:rsidRPr="00384316">
              <w:rPr>
                <w:rFonts w:asciiTheme="minorBidi" w:hAnsiTheme="minorBidi" w:cstheme="minorBidi"/>
                <w:sz w:val="24"/>
                <w:szCs w:val="24"/>
                <w:rtl/>
              </w:rPr>
              <w:t>.</w:t>
            </w:r>
          </w:p>
        </w:tc>
      </w:tr>
    </w:tbl>
    <w:p w14:paraId="47C8BEBA" w14:textId="77777777" w:rsidR="00222867" w:rsidRPr="00384316" w:rsidRDefault="0045004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7B49BDD5" w14:textId="6D24DDE7" w:rsidR="00222867" w:rsidRPr="00D62BD6" w:rsidRDefault="009B6B29" w:rsidP="0038431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384316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384316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384316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384316">
        <w:rPr>
          <w:rFonts w:asciiTheme="minorBidi" w:hAnsiTheme="minorBidi" w:cstheme="minorBidi"/>
          <w:b/>
          <w:sz w:val="21"/>
          <w:szCs w:val="21"/>
          <w:rtl/>
        </w:rPr>
        <w:t xml:space="preserve">  כן    </w:t>
      </w:r>
      <w:r w:rsidRPr="00B61AB2">
        <w:rPr>
          <w:rFonts w:asciiTheme="minorBidi" w:hAnsiTheme="minorBidi" w:cstheme="minorBidi"/>
          <w:b/>
          <w:sz w:val="21"/>
          <w:szCs w:val="21"/>
          <w:highlight w:val="yellow"/>
          <w:rtl/>
        </w:rPr>
        <w:t>לא</w:t>
      </w:r>
    </w:p>
    <w:p w14:paraId="57049388" w14:textId="77777777" w:rsidR="00222867" w:rsidRPr="00D62BD6" w:rsidRDefault="0045004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59CABAF" w14:textId="77777777" w:rsidR="00222867" w:rsidRPr="00D62BD6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D62BD6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D62BD6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D62BD6">
        <w:rPr>
          <w:rFonts w:asciiTheme="minorBidi" w:hAnsiTheme="minorBidi" w:cstheme="minorBidi"/>
          <w:b/>
          <w:sz w:val="21"/>
          <w:szCs w:val="21"/>
        </w:rPr>
        <w:t>X</w:t>
      </w:r>
      <w:r w:rsidRPr="00D62BD6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6734C43" w14:textId="77777777" w:rsidR="00222867" w:rsidRPr="00D62BD6" w:rsidRDefault="0045004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D62BD6" w14:paraId="6EE683BA" w14:textId="77777777" w:rsidTr="00222867">
        <w:tc>
          <w:tcPr>
            <w:tcW w:w="3085" w:type="dxa"/>
            <w:hideMark/>
          </w:tcPr>
          <w:p w14:paraId="50419190" w14:textId="77777777" w:rsidR="00222867" w:rsidRPr="00384316" w:rsidRDefault="009B6B29">
            <w:pPr>
              <w:ind w:right="283"/>
              <w:rPr>
                <w:rFonts w:asciiTheme="minorBidi" w:hAnsiTheme="minorBidi" w:cstheme="minorBidi"/>
                <w:b/>
                <w:strike/>
                <w:sz w:val="21"/>
                <w:szCs w:val="21"/>
                <w:lang w:eastAsia="he-IL"/>
              </w:rPr>
            </w:pPr>
            <w:r w:rsidRPr="00384316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384316">
              <w:rPr>
                <w:rFonts w:ascii="Wingdings" w:hAnsi="Wingdings" w:cstheme="minorBidi"/>
                <w:b/>
                <w:strike/>
                <w:sz w:val="21"/>
                <w:szCs w:val="21"/>
              </w:rPr>
              <w:sym w:font="Wingdings" w:char="F072"/>
            </w:r>
            <w:r w:rsidRPr="00384316">
              <w:rPr>
                <w:rFonts w:asciiTheme="minorBidi" w:hAnsiTheme="minorBidi" w:cstheme="minorBidi"/>
                <w:b/>
                <w:strike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7E7A1860" w14:textId="5647DA8E" w:rsidR="00222867" w:rsidRPr="00384316" w:rsidRDefault="0038431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 2" w:char="F0D0"/>
            </w:r>
            <w:r w:rsidR="009B6B29" w:rsidRPr="00384316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2D061DA0" w14:textId="7CEC574D" w:rsidR="00222867" w:rsidRPr="00384316" w:rsidRDefault="00384316">
            <w:pPr>
              <w:ind w:right="283"/>
              <w:rPr>
                <w:rFonts w:asciiTheme="minorBidi" w:hAnsiTheme="minorBidi" w:cstheme="minorBidi"/>
                <w:b/>
                <w:strike/>
                <w:sz w:val="21"/>
                <w:szCs w:val="21"/>
                <w:rtl/>
                <w:lang w:eastAsia="he-IL"/>
              </w:rPr>
            </w:pPr>
            <w:r w:rsidRPr="00384316">
              <w:rPr>
                <w:rFonts w:ascii="Wingdings" w:hAnsi="Wingdings" w:cstheme="minorBidi"/>
                <w:b/>
                <w:strike/>
                <w:sz w:val="21"/>
                <w:szCs w:val="21"/>
              </w:rPr>
              <w:sym w:font="Wingdings" w:char="F072"/>
            </w:r>
            <w:r w:rsidR="009B6B29" w:rsidRPr="00384316">
              <w:rPr>
                <w:rFonts w:asciiTheme="minorBidi" w:hAnsiTheme="minorBidi" w:cstheme="minorBidi"/>
                <w:b/>
                <w:strike/>
                <w:sz w:val="21"/>
                <w:szCs w:val="21"/>
                <w:rtl/>
              </w:rPr>
              <w:t xml:space="preserve">  ביצוע עבודה</w:t>
            </w:r>
          </w:p>
          <w:p w14:paraId="5EAB5B9D" w14:textId="77777777" w:rsidR="00222867" w:rsidRPr="00384316" w:rsidRDefault="0045004F">
            <w:pPr>
              <w:ind w:right="283"/>
              <w:rPr>
                <w:rFonts w:asciiTheme="minorBidi" w:hAnsiTheme="minorBidi" w:cstheme="minorBidi"/>
                <w:b/>
                <w:strike/>
                <w:sz w:val="21"/>
                <w:szCs w:val="21"/>
                <w:lang w:eastAsia="he-IL"/>
              </w:rPr>
            </w:pPr>
          </w:p>
        </w:tc>
      </w:tr>
    </w:tbl>
    <w:p w14:paraId="1C5873C7" w14:textId="77777777" w:rsidR="00222867" w:rsidRPr="00D62BD6" w:rsidRDefault="0045004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RPr="002058C6" w14:paraId="183E1F40" w14:textId="77777777" w:rsidTr="00222867">
        <w:tc>
          <w:tcPr>
            <w:tcW w:w="2698" w:type="dxa"/>
            <w:shd w:val="clear" w:color="auto" w:fill="E6E6E6"/>
            <w:hideMark/>
          </w:tcPr>
          <w:p w14:paraId="085E60DA" w14:textId="77777777" w:rsidR="00222867" w:rsidRPr="002058C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058C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27B65095" w14:textId="69560FB3" w:rsidR="00222867" w:rsidRPr="002058C6" w:rsidRDefault="00384316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val="en-GB" w:eastAsia="he-IL"/>
              </w:rPr>
            </w:pPr>
            <w:r w:rsidRPr="002058C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val="en-GB" w:eastAsia="he-IL"/>
              </w:rPr>
              <w:t xml:space="preserve">ליאונרדו </w:t>
            </w:r>
            <w:proofErr w:type="spellStart"/>
            <w:r w:rsidRPr="002058C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val="en-GB" w:eastAsia="he-IL"/>
              </w:rPr>
              <w:t>פריטאס</w:t>
            </w:r>
            <w:proofErr w:type="spellEnd"/>
            <w:r w:rsidR="004500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val="en-GB" w:eastAsia="he-IL"/>
              </w:rPr>
              <w:t xml:space="preserve"> </w:t>
            </w:r>
            <w:r w:rsidR="0045004F" w:rsidRPr="0045004F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val="en-GB" w:eastAsia="he-IL"/>
              </w:rPr>
              <w:t xml:space="preserve">הפועל תחת שם ספק רשמי </w:t>
            </w:r>
            <w:r w:rsidR="0045004F" w:rsidRPr="0045004F">
              <w:rPr>
                <w:rStyle w:val="th-tx"/>
                <w:bCs/>
                <w:rtl/>
              </w:rPr>
              <w:t xml:space="preserve">גברת </w:t>
            </w:r>
            <w:proofErr w:type="spellStart"/>
            <w:r w:rsidR="0045004F" w:rsidRPr="0045004F">
              <w:rPr>
                <w:rStyle w:val="th-tx"/>
                <w:bCs/>
                <w:rtl/>
              </w:rPr>
              <w:t>ברנפלד</w:t>
            </w:r>
            <w:proofErr w:type="spellEnd"/>
            <w:r w:rsidR="0045004F" w:rsidRPr="0045004F">
              <w:rPr>
                <w:rStyle w:val="th-tx"/>
                <w:bCs/>
                <w:rtl/>
              </w:rPr>
              <w:t xml:space="preserve"> מנדלבאום איילה</w:t>
            </w:r>
            <w:r w:rsidR="0045004F">
              <w:rPr>
                <w:rStyle w:val="th-tx"/>
                <w:rFonts w:hint="cs"/>
                <w:bCs/>
                <w:rtl/>
              </w:rPr>
              <w:t xml:space="preserve"> </w:t>
            </w:r>
            <w:proofErr w:type="spellStart"/>
            <w:r w:rsidR="0045004F">
              <w:rPr>
                <w:rStyle w:val="th-tx"/>
                <w:rFonts w:hint="cs"/>
                <w:bCs/>
                <w:rtl/>
              </w:rPr>
              <w:t>איתה</w:t>
            </w:r>
            <w:proofErr w:type="spellEnd"/>
            <w:r w:rsidR="0045004F">
              <w:rPr>
                <w:rStyle w:val="th-tx"/>
                <w:rFonts w:hint="cs"/>
                <w:bCs/>
                <w:rtl/>
              </w:rPr>
              <w:t xml:space="preserve"> תבוצע ההתקשרות</w:t>
            </w:r>
            <w:bookmarkStart w:id="0" w:name="_GoBack"/>
            <w:bookmarkEnd w:id="0"/>
          </w:p>
        </w:tc>
      </w:tr>
      <w:tr w:rsidR="007548B0" w:rsidRPr="00D62BD6" w14:paraId="537AC0E1" w14:textId="77777777" w:rsidTr="00222867">
        <w:tc>
          <w:tcPr>
            <w:tcW w:w="2698" w:type="dxa"/>
            <w:shd w:val="clear" w:color="auto" w:fill="E6E6E6"/>
            <w:hideMark/>
          </w:tcPr>
          <w:p w14:paraId="224199CB" w14:textId="77777777" w:rsidR="00222867" w:rsidRPr="002058C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2058C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49B5B56C" w14:textId="77777777" w:rsidR="00222867" w:rsidRPr="002058C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058C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AFDBE4F" w14:textId="587F9D32" w:rsidR="00384316" w:rsidRPr="004F57E4" w:rsidRDefault="002058C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F57E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332339316</w:t>
            </w:r>
          </w:p>
          <w:p w14:paraId="760DA66E" w14:textId="77777777" w:rsidR="00222867" w:rsidRPr="004F57E4" w:rsidRDefault="0045004F" w:rsidP="00384316">
            <w:pPr>
              <w:rPr>
                <w:rFonts w:asciiTheme="minorBidi" w:hAnsiTheme="minorBidi" w:cstheme="minorBidi"/>
                <w:sz w:val="21"/>
                <w:szCs w:val="21"/>
                <w:lang w:eastAsia="he-IL"/>
              </w:rPr>
            </w:pPr>
          </w:p>
        </w:tc>
      </w:tr>
      <w:tr w:rsidR="007548B0" w14:paraId="3FE8F449" w14:textId="77777777" w:rsidTr="00222867">
        <w:tc>
          <w:tcPr>
            <w:tcW w:w="2698" w:type="dxa"/>
            <w:shd w:val="clear" w:color="auto" w:fill="E6E6E6"/>
            <w:hideMark/>
          </w:tcPr>
          <w:p w14:paraId="27464BF6" w14:textId="77777777" w:rsidR="00222867" w:rsidRPr="00D62BD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D62BD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4EDCD623" w14:textId="77777777" w:rsidR="00222867" w:rsidRPr="004F57E4" w:rsidRDefault="009C13F5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F57E4">
              <w:rPr>
                <w:rFonts w:ascii="Wingdings" w:hAnsi="Wingdings" w:cstheme="minorBidi"/>
                <w:b/>
                <w:sz w:val="21"/>
                <w:szCs w:val="21"/>
              </w:rPr>
              <w:sym w:font="Wingdings 2" w:char="F0D0"/>
            </w:r>
            <w:r w:rsidR="009B6B29" w:rsidRPr="004F57E4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090FD848" w14:textId="77777777" w:rsidR="00222867" w:rsidRPr="004F57E4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F57E4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4F57E4">
              <w:rPr>
                <w:rFonts w:asciiTheme="minorBidi" w:hAnsiTheme="minorBidi" w:cstheme="minorBidi"/>
                <w:b/>
                <w:strike/>
                <w:sz w:val="21"/>
                <w:szCs w:val="21"/>
                <w:rtl/>
              </w:rPr>
              <w:t>ספק חוץ</w:t>
            </w:r>
            <w:r w:rsidRPr="004F57E4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</w:tc>
      </w:tr>
      <w:tr w:rsidR="007548B0" w14:paraId="66C8F41D" w14:textId="77777777" w:rsidTr="009C13F5">
        <w:tc>
          <w:tcPr>
            <w:tcW w:w="2698" w:type="dxa"/>
            <w:shd w:val="clear" w:color="auto" w:fill="E6E6E6"/>
            <w:hideMark/>
          </w:tcPr>
          <w:p w14:paraId="66F05BD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shd w:val="clear" w:color="auto" w:fill="auto"/>
          </w:tcPr>
          <w:p w14:paraId="2E00910A" w14:textId="745F61BD" w:rsidR="00222867" w:rsidRPr="004F57E4" w:rsidRDefault="00370E1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F57E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45</w:t>
            </w:r>
            <w:r w:rsidR="009C13F5" w:rsidRPr="004F57E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אלף ₪.</w:t>
            </w:r>
          </w:p>
        </w:tc>
      </w:tr>
      <w:tr w:rsidR="007548B0" w14:paraId="3EDB2249" w14:textId="77777777" w:rsidTr="00222867">
        <w:tc>
          <w:tcPr>
            <w:tcW w:w="2698" w:type="dxa"/>
            <w:shd w:val="clear" w:color="auto" w:fill="E6E6E6"/>
            <w:hideMark/>
          </w:tcPr>
          <w:p w14:paraId="4649E150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1B559FAB" w14:textId="3DCEDE3E" w:rsidR="00222867" w:rsidRPr="004F57E4" w:rsidRDefault="004F57E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F57E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1.12.2021-30.11.2023</w:t>
            </w:r>
          </w:p>
        </w:tc>
      </w:tr>
    </w:tbl>
    <w:p w14:paraId="77BF2913" w14:textId="77777777" w:rsidR="00222867" w:rsidRPr="00AF57E9" w:rsidRDefault="0045004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7B97C6F1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08B8144C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18EF6E1F" w14:textId="77777777" w:rsidR="00222867" w:rsidRPr="00AF57E9" w:rsidRDefault="0045004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34604BD1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6D495F60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2DCC689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AB93588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0E47925A" w14:textId="77777777" w:rsidR="00222867" w:rsidRPr="00AF57E9" w:rsidRDefault="0045004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3D4A315" w14:textId="77777777" w:rsidTr="003843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64868" w14:textId="77777777" w:rsidR="00222867" w:rsidRPr="00AF57E9" w:rsidRDefault="00D93B3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לפרט לגבי האמצעים שנעשו לצורך אימות הקביעה כי אכן מדובר בספק יחיד בישראל ככל שיש אסמכתאות לכך. לצרף אותן</w:t>
            </w:r>
          </w:p>
        </w:tc>
      </w:tr>
      <w:tr w:rsidR="007548B0" w14:paraId="1FC8DE68" w14:textId="77777777" w:rsidTr="003843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14CA6" w14:textId="7A665930" w:rsidR="009C13F5" w:rsidRDefault="009C13F5" w:rsidP="00845C03">
            <w:pPr>
              <w:pStyle w:val="af4"/>
              <w:numPr>
                <w:ilvl w:val="0"/>
                <w:numId w:val="13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לאור </w:t>
            </w:r>
            <w:r w:rsidR="00B61AB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הייחודיו</w:t>
            </w:r>
            <w:r w:rsidR="00B61AB2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התחום ומערכת הניסויים נדרש אדם עם ניסיון בבניית מערכות מעין אלו. במסגרת </w:t>
            </w:r>
            <w:r w:rsidR="002D7B4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עבודתי וניסיוני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עם סוג המערכות האלו</w:t>
            </w:r>
            <w:r w:rsidR="002D7B4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לא הצלחתי למצוא אנשי מקצוע בתחום ספציפי זה, מלבד אדם אחד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D7B4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ולכן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נשענתי רבות על </w:t>
            </w:r>
            <w:r w:rsidR="002D7B4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סיוע מ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קולגות מחו"ל לתכנון המערכת בשלביה הראשוניים טרם הרכישה (כולל ביקור במעבדת מחקר בגרמניה). </w:t>
            </w:r>
          </w:p>
          <w:p w14:paraId="3E6644FC" w14:textId="77777777" w:rsidR="009C13F5" w:rsidRDefault="009C13F5" w:rsidP="009C13F5">
            <w:pPr>
              <w:pStyle w:val="af4"/>
              <w:numPr>
                <w:ilvl w:val="0"/>
                <w:numId w:val="13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לאחר ההתייעצות עם הקולגות מחו"ל, כאשר חיפשתי את </w:t>
            </w:r>
            <w:r w:rsidR="00D62B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הריאקטורים (לב המערכת)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לרכישה, </w:t>
            </w:r>
            <w:r w:rsidR="00D62B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נמצאו רק שני ספקים בארץ המספקים אותם. כיוון שהם רק רכיב אחד של המערכת, הספקים לא יכולים להתחייב לחברם לכל הרכיבים האחרים.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מספר הספקים המועט גם מדגיש את ייחודיות התחום.</w:t>
            </w:r>
          </w:p>
          <w:p w14:paraId="747158BA" w14:textId="7B526189" w:rsidR="00222867" w:rsidRDefault="009C13F5" w:rsidP="00845C03">
            <w:pPr>
              <w:pStyle w:val="af4"/>
              <w:numPr>
                <w:ilvl w:val="0"/>
                <w:numId w:val="13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בארץ אני מכיר עוד שתי מערכות ניסוייות דומות </w:t>
            </w:r>
            <w:r w:rsidR="00D62B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מלבד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זו </w:t>
            </w:r>
            <w:r w:rsidR="00D62B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שנקים במכון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:</w:t>
            </w:r>
            <w:r w:rsidR="00D62B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באוניברסיטת בן גוריון ובאוניברסיטה העברית. מנהל המעבדה באוניברסיטת בן גוריון המליץ לי על אותו נותן שירות שאני מכיר, ושהקים לו את המערכת</w:t>
            </w:r>
            <w:r w:rsidR="0038431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והוא אינו מכיר עוד אנשי מקצוע</w:t>
            </w:r>
            <w:r w:rsidR="00D62B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 באוניבר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סיטה העברית אין להם איש מקצוע שסייע להם להקים את המערכת (שהנדסית היא פשוטה יותר), וכשהם נתקלו בבעיות היה </w:t>
            </w:r>
            <w:r w:rsidR="00845C0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להם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קושי לקבל שירות.</w:t>
            </w:r>
          </w:p>
          <w:p w14:paraId="3B65C7F7" w14:textId="77777777" w:rsidR="009C13F5" w:rsidRDefault="009C13F5" w:rsidP="009C13F5">
            <w:pPr>
              <w:pStyle w:val="af4"/>
              <w:numPr>
                <w:ilvl w:val="0"/>
                <w:numId w:val="13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מחיפושים באינטרנט לא הצלחתי למצוא עוד אנשי מקצוע עם הניסיון הדרוש.</w:t>
            </w:r>
          </w:p>
          <w:p w14:paraId="4AB513E4" w14:textId="77777777" w:rsidR="009C13F5" w:rsidRPr="009C13F5" w:rsidRDefault="009C13F5" w:rsidP="009C13F5">
            <w:pPr>
              <w:pStyle w:val="af4"/>
              <w:numPr>
                <w:ilvl w:val="0"/>
                <w:numId w:val="13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לפיכך, להבנתי מדובר בספק יחיד שיוכל לבצע את העבודה, עבורה אני מבקש לפרסם את המנוף.</w:t>
            </w:r>
          </w:p>
        </w:tc>
      </w:tr>
    </w:tbl>
    <w:p w14:paraId="3DC0A76D" w14:textId="77777777" w:rsidR="00222867" w:rsidRPr="00AF57E9" w:rsidRDefault="0045004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2E3D92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1A0EEE8F" w14:textId="77777777" w:rsidR="00222867" w:rsidRPr="00AF57E9" w:rsidRDefault="0045004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9E2B6AB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1986AC5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32FF2CE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E66DC" w14:textId="77777777" w:rsidR="00222867" w:rsidRPr="00AF57E9" w:rsidRDefault="009177E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יואב רוזנברג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CFD49" w14:textId="77777777" w:rsidR="00222867" w:rsidRPr="00AF57E9" w:rsidRDefault="009177E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D9A8F" w14:textId="77777777" w:rsidR="00222867" w:rsidRPr="00AF57E9" w:rsidRDefault="009177E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177E7">
              <w:rPr>
                <w:rFonts w:asciiTheme="minorBidi" w:hAnsiTheme="minorBidi"/>
                <w:b/>
                <w:noProof/>
                <w:sz w:val="21"/>
                <w:szCs w:val="21"/>
                <w:rtl/>
              </w:rPr>
              <w:drawing>
                <wp:inline distT="0" distB="0" distL="0" distR="0" wp14:anchorId="1025AED8" wp14:editId="10B14074">
                  <wp:extent cx="356168" cy="360000"/>
                  <wp:effectExtent l="0" t="0" r="635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6168" cy="36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0D22262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26A624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649E94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C8749A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721E5166" w14:textId="77777777" w:rsidR="00222867" w:rsidRPr="00817FBA" w:rsidRDefault="0045004F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F246FD" w14:textId="77777777" w:rsidR="005A07B3" w:rsidRDefault="005A07B3">
      <w:r>
        <w:separator/>
      </w:r>
    </w:p>
  </w:endnote>
  <w:endnote w:type="continuationSeparator" w:id="0">
    <w:p w14:paraId="50FAD55D" w14:textId="77777777" w:rsidR="005A07B3" w:rsidRDefault="005A07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1D3902E6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B24AF7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96CBD1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B9F69DC" w14:textId="7745D48B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5004F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5004F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6DACE779" w14:textId="77777777" w:rsidR="00354861" w:rsidRPr="0098529F" w:rsidRDefault="0045004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A3D2BFA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F30E16F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1453BC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8136D67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C58EB05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014ED1A7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7CD1E1E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</w:t>
            </w:r>
            <w:proofErr w:type="spellEnd"/>
            <w:r>
              <w:rPr>
                <w:rStyle w:val="Hyperlink"/>
                <w:sz w:val="22"/>
                <w:szCs w:val="22"/>
                <w:rtl/>
              </w:rPr>
              <w:t>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330927F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47CD9982" w14:textId="77777777" w:rsidR="00E678BB" w:rsidRPr="00354861" w:rsidRDefault="0045004F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C549BB" w14:textId="77777777" w:rsidR="005A07B3" w:rsidRDefault="005A07B3">
      <w:r>
        <w:separator/>
      </w:r>
    </w:p>
  </w:footnote>
  <w:footnote w:type="continuationSeparator" w:id="0">
    <w:p w14:paraId="4AE6F6CA" w14:textId="77777777" w:rsidR="005A07B3" w:rsidRDefault="005A07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1C91144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3A0C812F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CC4B7BA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0CC56FE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9A84E78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10BC2EA3" wp14:editId="1E55D305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8D739AB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3CC3A6C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CEA3140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F70534C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338456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4622878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A321370" w14:textId="77777777" w:rsidR="009220EC" w:rsidRPr="00D84715" w:rsidRDefault="0045004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E2055E7" w14:textId="77777777" w:rsidR="009220EC" w:rsidRDefault="0045004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98C4AD1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61F3435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B73AFB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5B641AD" w14:textId="77777777" w:rsidR="003D6D13" w:rsidRPr="00D84715" w:rsidRDefault="0045004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C025873" w14:textId="77777777" w:rsidR="003D6D13" w:rsidRPr="00D84715" w:rsidRDefault="0045004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107FC01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A5BB676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0815FD3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0282FE7" w14:textId="77777777" w:rsidR="009220EC" w:rsidRPr="00D84715" w:rsidRDefault="0045004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0C2B4DE" w14:textId="77777777" w:rsidR="009220EC" w:rsidRPr="00D84715" w:rsidRDefault="0045004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8A17D8A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65A0F9E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2A390E62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EA0C2A9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08589B66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A4E4EE7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935CC4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FE9DFBC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9E98C55" w14:textId="77777777" w:rsidR="00E678BB" w:rsidRPr="00D84715" w:rsidRDefault="0045004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7F25D3C"/>
    <w:multiLevelType w:val="hybridMultilevel"/>
    <w:tmpl w:val="454AAC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70C1238"/>
    <w:multiLevelType w:val="multilevel"/>
    <w:tmpl w:val="DD18861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b w:val="0"/>
        <w:bCs w:val="0"/>
        <w:strike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trike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6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9"/>
  </w:num>
  <w:num w:numId="10">
    <w:abstractNumId w:val="11"/>
  </w:num>
  <w:num w:numId="11">
    <w:abstractNumId w:val="10"/>
  </w:num>
  <w:num w:numId="12">
    <w:abstractNumId w:val="7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A0MTWyNDI3MDAysTBW0lEKTi0uzszPAykwrgUAsdJysCwAAAA="/>
  </w:docVars>
  <w:rsids>
    <w:rsidRoot w:val="007548B0"/>
    <w:rsid w:val="00001D45"/>
    <w:rsid w:val="000D72C9"/>
    <w:rsid w:val="002058C6"/>
    <w:rsid w:val="002D7B4E"/>
    <w:rsid w:val="00336CDD"/>
    <w:rsid w:val="00361D03"/>
    <w:rsid w:val="00370E12"/>
    <w:rsid w:val="00384316"/>
    <w:rsid w:val="0045004F"/>
    <w:rsid w:val="004F57E4"/>
    <w:rsid w:val="005A07B3"/>
    <w:rsid w:val="005C51D2"/>
    <w:rsid w:val="006A7935"/>
    <w:rsid w:val="007548B0"/>
    <w:rsid w:val="00845C03"/>
    <w:rsid w:val="009177E7"/>
    <w:rsid w:val="009B6B29"/>
    <w:rsid w:val="009C13F5"/>
    <w:rsid w:val="009F7FB7"/>
    <w:rsid w:val="00B61AB2"/>
    <w:rsid w:val="00D62BD6"/>
    <w:rsid w:val="00D80F8B"/>
    <w:rsid w:val="00D93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FA0931E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link w:val="af5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6">
    <w:name w:val="Body Text"/>
    <w:basedOn w:val="a1"/>
    <w:link w:val="af7"/>
    <w:uiPriority w:val="99"/>
    <w:semiHidden/>
    <w:unhideWhenUsed/>
    <w:rsid w:val="00251108"/>
    <w:pPr>
      <w:spacing w:after="120"/>
    </w:pPr>
  </w:style>
  <w:style w:type="character" w:customStyle="1" w:styleId="af7">
    <w:name w:val="גוף טקסט תו"/>
    <w:link w:val="af6"/>
    <w:uiPriority w:val="99"/>
    <w:semiHidden/>
    <w:rsid w:val="00251108"/>
    <w:rPr>
      <w:rFonts w:ascii="Verdana" w:hAnsi="Verdana" w:cs="Arial"/>
    </w:rPr>
  </w:style>
  <w:style w:type="character" w:styleId="af8">
    <w:name w:val="annotation reference"/>
    <w:semiHidden/>
    <w:rsid w:val="004E0BBC"/>
    <w:rPr>
      <w:sz w:val="16"/>
      <w:szCs w:val="16"/>
    </w:rPr>
  </w:style>
  <w:style w:type="paragraph" w:styleId="af9">
    <w:name w:val="annotation text"/>
    <w:basedOn w:val="a1"/>
    <w:semiHidden/>
    <w:rsid w:val="004E0BBC"/>
  </w:style>
  <w:style w:type="paragraph" w:styleId="afa">
    <w:name w:val="annotation subject"/>
    <w:basedOn w:val="af9"/>
    <w:next w:val="af9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5">
    <w:name w:val="פיסקת רשימה תו"/>
    <w:basedOn w:val="a2"/>
    <w:link w:val="af4"/>
    <w:uiPriority w:val="34"/>
    <w:locked/>
    <w:rsid w:val="00D62BD6"/>
    <w:rPr>
      <w:rFonts w:ascii="Verdana" w:hAnsi="Verdana" w:cs="Arial"/>
    </w:rPr>
  </w:style>
  <w:style w:type="paragraph" w:styleId="aff1">
    <w:name w:val="Revision"/>
    <w:hidden/>
    <w:uiPriority w:val="99"/>
    <w:semiHidden/>
    <w:rsid w:val="00845C03"/>
    <w:rPr>
      <w:rFonts w:ascii="Verdana" w:hAnsi="Verdana" w:cs="Arial"/>
    </w:rPr>
  </w:style>
  <w:style w:type="character" w:customStyle="1" w:styleId="th-tx">
    <w:name w:val="th-tx"/>
    <w:basedOn w:val="a2"/>
    <w:rsid w:val="004500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C5722CA-C41E-466F-995C-6BACE8E62A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127</TotalTime>
  <Pages>2</Pages>
  <Words>547</Words>
  <Characters>2724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Yael Elharar</cp:lastModifiedBy>
  <cp:revision>6</cp:revision>
  <dcterms:created xsi:type="dcterms:W3CDTF">2021-11-02T09:28:00Z</dcterms:created>
  <dcterms:modified xsi:type="dcterms:W3CDTF">2021-11-11T09:52:00Z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